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A91" w:rsidRDefault="00476A91" w:rsidP="00E21D7E">
      <w:pPr>
        <w:tabs>
          <w:tab w:val="left" w:pos="89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Утверждаю               </w:t>
      </w:r>
    </w:p>
    <w:p w:rsidR="00476A91" w:rsidRPr="00E21D7E" w:rsidRDefault="00476A91" w:rsidP="00E21D7E">
      <w:pPr>
        <w:tabs>
          <w:tab w:val="left" w:pos="89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директор:                   Р.Р.Газизов </w:t>
      </w:r>
    </w:p>
    <w:p w:rsidR="00476A91" w:rsidRDefault="00476A91" w:rsidP="00103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476A91" w:rsidRDefault="00476A91" w:rsidP="001033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о проведении школьного этапа военно-спортивной игры «Зарница»        в МБОУ «Староюмралинская СОШ»  </w:t>
      </w:r>
    </w:p>
    <w:p w:rsidR="00476A91" w:rsidRDefault="00476A91" w:rsidP="00FB35D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Апастовского муниципального района Р Т</w:t>
      </w:r>
    </w:p>
    <w:p w:rsidR="00476A91" w:rsidRDefault="00476A91" w:rsidP="001033D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Количество участников:  5-11 классы</w:t>
      </w:r>
    </w:p>
    <w:p w:rsidR="00476A91" w:rsidRDefault="00476A91" w:rsidP="001033D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 проведения мероприятия «Зарница»</w:t>
      </w:r>
    </w:p>
    <w:p w:rsidR="00476A91" w:rsidRDefault="00476A91" w:rsidP="001033D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1 этап. Место проведения: </w:t>
      </w:r>
    </w:p>
    <w:p w:rsidR="00476A91" w:rsidRPr="001033D5" w:rsidRDefault="00476A91" w:rsidP="003C32A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Первый часть - </w:t>
      </w:r>
      <w:r w:rsidRPr="001033D5">
        <w:rPr>
          <w:rFonts w:ascii="Times New Roman" w:hAnsi="Times New Roman" w:cs="Times New Roman"/>
          <w:b/>
          <w:bCs/>
          <w:sz w:val="28"/>
          <w:szCs w:val="28"/>
        </w:rPr>
        <w:t>спортзал школы</w:t>
      </w:r>
    </w:p>
    <w:p w:rsidR="00476A91" w:rsidRPr="001033D5" w:rsidRDefault="00476A91" w:rsidP="001033D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033D5">
        <w:rPr>
          <w:rFonts w:ascii="Times New Roman" w:hAnsi="Times New Roman" w:cs="Times New Roman"/>
          <w:sz w:val="28"/>
          <w:szCs w:val="28"/>
        </w:rPr>
        <w:t>Торжественное открытие:</w:t>
      </w:r>
    </w:p>
    <w:p w:rsidR="00476A91" w:rsidRDefault="00476A91" w:rsidP="001033D5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-Построение. </w:t>
      </w:r>
    </w:p>
    <w:p w:rsidR="00476A91" w:rsidRDefault="00476A91" w:rsidP="001033D5">
      <w:pPr>
        <w:pStyle w:val="ListParagrap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Строевой смотр, конкурс строевой песни</w:t>
      </w:r>
    </w:p>
    <w:p w:rsidR="00476A91" w:rsidRPr="001033D5" w:rsidRDefault="00476A91" w:rsidP="001033D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3D5">
        <w:rPr>
          <w:rFonts w:ascii="Times New Roman" w:hAnsi="Times New Roman" w:cs="Times New Roman"/>
          <w:b/>
          <w:bCs/>
          <w:sz w:val="28"/>
          <w:szCs w:val="28"/>
        </w:rPr>
        <w:t>Вторая часть - спортзал школы</w:t>
      </w:r>
    </w:p>
    <w:p w:rsidR="00476A91" w:rsidRPr="00DB3890" w:rsidRDefault="00476A91" w:rsidP="001033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Соревнования по подтягиванию на турнике</w:t>
      </w:r>
    </w:p>
    <w:p w:rsidR="00476A91" w:rsidRPr="00DB3890" w:rsidRDefault="00476A91" w:rsidP="001033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Отжимание (4 юношей).</w:t>
      </w:r>
    </w:p>
    <w:p w:rsidR="00476A91" w:rsidRPr="00DB3890" w:rsidRDefault="00476A91" w:rsidP="001033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Поднимание туловища (4 девушек)</w:t>
      </w:r>
    </w:p>
    <w:p w:rsidR="00476A91" w:rsidRDefault="00476A91" w:rsidP="00DB389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Разборка - сборка  автомата (1юн 1 дев)</w:t>
      </w:r>
    </w:p>
    <w:p w:rsidR="00476A91" w:rsidRDefault="00476A91" w:rsidP="001033D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 этап. Место проведения- спортивная площадка</w:t>
      </w:r>
    </w:p>
    <w:p w:rsidR="00476A91" w:rsidRDefault="00476A91" w:rsidP="001033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Метание гранаты</w:t>
      </w:r>
    </w:p>
    <w:p w:rsidR="00476A91" w:rsidRDefault="00476A91" w:rsidP="001033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Стрельба на пневматической винтовке </w:t>
      </w:r>
    </w:p>
    <w:p w:rsidR="00476A91" w:rsidRDefault="00476A91" w:rsidP="001033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Поиск мин на минной поле</w:t>
      </w:r>
    </w:p>
    <w:p w:rsidR="00476A91" w:rsidRDefault="00476A91" w:rsidP="001033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Поиск  секретного пакета по компасу</w:t>
      </w:r>
    </w:p>
    <w:p w:rsidR="00476A91" w:rsidRDefault="00476A91" w:rsidP="001033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Поиск знамени противника</w:t>
      </w:r>
    </w:p>
    <w:p w:rsidR="00476A91" w:rsidRDefault="00476A91" w:rsidP="009B0DD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Обед, приготовленный с ребятами на костре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476A91" w:rsidRPr="009B0DD3" w:rsidRDefault="00476A91" w:rsidP="009B0DD3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  <w:r w:rsidRPr="009B0DD3">
        <w:rPr>
          <w:rFonts w:ascii="Times New Roman" w:hAnsi="Times New Roman" w:cs="Times New Roman"/>
          <w:b/>
          <w:bCs/>
          <w:sz w:val="28"/>
          <w:szCs w:val="28"/>
        </w:rPr>
        <w:t xml:space="preserve">3 этап  - Церемония награждения </w:t>
      </w:r>
    </w:p>
    <w:p w:rsidR="00476A91" w:rsidRPr="00E21D7E" w:rsidRDefault="00476A91" w:rsidP="009B0DD3">
      <w:pPr>
        <w:pStyle w:val="NoSpacing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E21D7E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Ответственный учитель ОБЖ:         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                    </w:t>
      </w:r>
      <w:r w:rsidRPr="00E21D7E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   Р.Р.Галимзянов</w:t>
      </w:r>
    </w:p>
    <w:p w:rsidR="00476A91" w:rsidRDefault="00476A91"/>
    <w:sectPr w:rsidR="00476A91" w:rsidSect="00FB35D3">
      <w:pgSz w:w="11906" w:h="16838"/>
      <w:pgMar w:top="1134" w:right="850" w:bottom="53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8401A8"/>
    <w:multiLevelType w:val="hybridMultilevel"/>
    <w:tmpl w:val="EB70CB42"/>
    <w:lvl w:ilvl="0" w:tplc="5C208BE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C22582"/>
    <w:multiLevelType w:val="hybridMultilevel"/>
    <w:tmpl w:val="8CF868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770E"/>
    <w:rsid w:val="00041858"/>
    <w:rsid w:val="0005694D"/>
    <w:rsid w:val="001033D5"/>
    <w:rsid w:val="00191631"/>
    <w:rsid w:val="00236C06"/>
    <w:rsid w:val="00321036"/>
    <w:rsid w:val="00321905"/>
    <w:rsid w:val="003C32A4"/>
    <w:rsid w:val="0040232D"/>
    <w:rsid w:val="00476A91"/>
    <w:rsid w:val="0048227E"/>
    <w:rsid w:val="005362DC"/>
    <w:rsid w:val="005D4D4F"/>
    <w:rsid w:val="0071077F"/>
    <w:rsid w:val="008003AC"/>
    <w:rsid w:val="0088318D"/>
    <w:rsid w:val="009855A8"/>
    <w:rsid w:val="009B0DD3"/>
    <w:rsid w:val="009C3F24"/>
    <w:rsid w:val="00B3498A"/>
    <w:rsid w:val="00D076D9"/>
    <w:rsid w:val="00D2293B"/>
    <w:rsid w:val="00D473ED"/>
    <w:rsid w:val="00DA23C0"/>
    <w:rsid w:val="00DB3890"/>
    <w:rsid w:val="00DF22CD"/>
    <w:rsid w:val="00E21D7E"/>
    <w:rsid w:val="00EC1684"/>
    <w:rsid w:val="00F10F46"/>
    <w:rsid w:val="00F4770E"/>
    <w:rsid w:val="00F548FF"/>
    <w:rsid w:val="00FB35D3"/>
    <w:rsid w:val="00FF74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3D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1033D5"/>
    <w:rPr>
      <w:rFonts w:cs="Calibri"/>
      <w:lang w:eastAsia="en-US"/>
    </w:rPr>
  </w:style>
  <w:style w:type="paragraph" w:styleId="ListParagraph">
    <w:name w:val="List Paragraph"/>
    <w:basedOn w:val="Normal"/>
    <w:uiPriority w:val="99"/>
    <w:qFormat/>
    <w:rsid w:val="001033D5"/>
    <w:pPr>
      <w:ind w:left="720"/>
    </w:pPr>
  </w:style>
  <w:style w:type="table" w:styleId="TableGrid">
    <w:name w:val="Table Grid"/>
    <w:basedOn w:val="TableNormal"/>
    <w:uiPriority w:val="99"/>
    <w:rsid w:val="001033D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3C32A4"/>
    <w:rPr>
      <w:color w:val="0000FF"/>
      <w:u w:val="single"/>
    </w:rPr>
  </w:style>
  <w:style w:type="paragraph" w:customStyle="1" w:styleId="3">
    <w:name w:val="Знак3 Знак Знак Знак Знак Знак Знак"/>
    <w:basedOn w:val="Normal"/>
    <w:uiPriority w:val="99"/>
    <w:rsid w:val="003C32A4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158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8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54</TotalTime>
  <Pages>1</Pages>
  <Words>167</Words>
  <Characters>956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Минзифа Зайдулловна</dc:creator>
  <cp:keywords/>
  <dc:description/>
  <cp:lastModifiedBy>user</cp:lastModifiedBy>
  <cp:revision>9</cp:revision>
  <cp:lastPrinted>2017-01-31T11:26:00Z</cp:lastPrinted>
  <dcterms:created xsi:type="dcterms:W3CDTF">2015-02-28T18:58:00Z</dcterms:created>
  <dcterms:modified xsi:type="dcterms:W3CDTF">2017-01-31T11:26:00Z</dcterms:modified>
</cp:coreProperties>
</file>